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C11D2" w14:textId="77777777" w:rsidR="00645D70" w:rsidRDefault="00645D70" w:rsidP="00EF6D0F">
      <w:pPr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New Membership: </w:t>
      </w:r>
    </w:p>
    <w:p w14:paraId="4B0CE6CA" w14:textId="77777777" w:rsidR="00645D70" w:rsidRDefault="0050248C" w:rsidP="00EF6D0F">
      <w:pPr>
        <w:spacing w:before="0" w:after="0"/>
        <w:ind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2791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5D7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645D70">
        <w:rPr>
          <w:rFonts w:ascii="Times New Roman" w:hAnsi="Times New Roman" w:cs="Times New Roman"/>
        </w:rPr>
        <w:t xml:space="preserve"> $15.00 individual </w:t>
      </w:r>
    </w:p>
    <w:p w14:paraId="3E2E02C3" w14:textId="4E3C1D2F" w:rsidR="000172E5" w:rsidRDefault="0050248C" w:rsidP="00EF6D0F">
      <w:pPr>
        <w:spacing w:before="0" w:after="0"/>
        <w:ind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4570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4B51">
            <w:rPr>
              <w:rFonts w:ascii="MS Gothic" w:eastAsia="MS Gothic" w:hAnsi="MS Gothic" w:cs="Times New Roman" w:hint="eastAsia"/>
            </w:rPr>
            <w:t>☐</w:t>
          </w:r>
        </w:sdtContent>
      </w:sdt>
      <w:r w:rsidR="00645D70">
        <w:rPr>
          <w:rFonts w:ascii="Times New Roman" w:hAnsi="Times New Roman" w:cs="Times New Roman"/>
        </w:rPr>
        <w:t xml:space="preserve"> $25.00 Dual members at the same address</w:t>
      </w:r>
    </w:p>
    <w:p w14:paraId="40BC432E" w14:textId="77777777" w:rsidR="0067607F" w:rsidRDefault="00645D70" w:rsidP="00EF6D0F">
      <w:pPr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Renewal</w:t>
      </w:r>
      <w:r w:rsidR="00F14B51">
        <w:rPr>
          <w:rFonts w:ascii="Times New Roman" w:hAnsi="Times New Roman" w:cs="Times New Roman"/>
        </w:rPr>
        <w:t xml:space="preserve">:  Member number </w:t>
      </w:r>
    </w:p>
    <w:p w14:paraId="666C322E" w14:textId="6D1E612B" w:rsidR="0067607F" w:rsidRDefault="0050248C" w:rsidP="00EF6D0F">
      <w:pPr>
        <w:spacing w:before="0" w:after="0"/>
        <w:ind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373653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607F">
            <w:rPr>
              <w:rFonts w:ascii="MS Gothic" w:eastAsia="MS Gothic" w:hAnsi="MS Gothic" w:cs="Times New Roman" w:hint="eastAsia"/>
            </w:rPr>
            <w:t>☐</w:t>
          </w:r>
        </w:sdtContent>
      </w:sdt>
      <w:r w:rsidR="00645D70">
        <w:rPr>
          <w:rFonts w:ascii="Times New Roman" w:hAnsi="Times New Roman" w:cs="Times New Roman"/>
        </w:rPr>
        <w:t xml:space="preserve"> $15.00 Individual</w:t>
      </w:r>
    </w:p>
    <w:p w14:paraId="190CAF1A" w14:textId="52AFBCD8" w:rsidR="0067607F" w:rsidRDefault="0050248C" w:rsidP="00EF6D0F">
      <w:pPr>
        <w:spacing w:before="0" w:after="0"/>
        <w:ind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06173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6D0F">
            <w:rPr>
              <w:rFonts w:ascii="MS Gothic" w:eastAsia="MS Gothic" w:hAnsi="MS Gothic" w:cs="Times New Roman" w:hint="eastAsia"/>
            </w:rPr>
            <w:t>☐</w:t>
          </w:r>
        </w:sdtContent>
      </w:sdt>
      <w:r w:rsidR="0067607F">
        <w:rPr>
          <w:rFonts w:ascii="Times New Roman" w:hAnsi="Times New Roman" w:cs="Times New Roman"/>
        </w:rPr>
        <w:t xml:space="preserve"> $25.00 Dual membership at the same address</w:t>
      </w:r>
    </w:p>
    <w:p w14:paraId="3028BEF1" w14:textId="77777777" w:rsidR="0067607F" w:rsidRDefault="0067607F" w:rsidP="00EF6D0F">
      <w:pPr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Life Membership:</w:t>
      </w:r>
      <w:r w:rsidRPr="00F14B51">
        <w:rPr>
          <w:rFonts w:ascii="Times New Roman" w:hAnsi="Times New Roman" w:cs="Times New Roman"/>
        </w:rPr>
        <w:t xml:space="preserve"> </w:t>
      </w:r>
    </w:p>
    <w:p w14:paraId="0CF51800" w14:textId="70BBAC8A" w:rsidR="0067607F" w:rsidRDefault="0050248C" w:rsidP="00EF6D0F">
      <w:pPr>
        <w:spacing w:before="0" w:after="0"/>
        <w:ind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2137050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5F86">
            <w:rPr>
              <w:rFonts w:ascii="MS Gothic" w:eastAsia="MS Gothic" w:hAnsi="MS Gothic" w:cs="Times New Roman" w:hint="eastAsia"/>
            </w:rPr>
            <w:t>☐</w:t>
          </w:r>
        </w:sdtContent>
      </w:sdt>
      <w:r w:rsidR="0067607F">
        <w:rPr>
          <w:rFonts w:ascii="Times New Roman" w:hAnsi="Times New Roman" w:cs="Times New Roman"/>
        </w:rPr>
        <w:t xml:space="preserve"> $150.00 Individual</w:t>
      </w:r>
    </w:p>
    <w:p w14:paraId="741C8803" w14:textId="0A2DA4C3" w:rsidR="00EF6D0F" w:rsidRPr="00EF6D0F" w:rsidRDefault="0050248C" w:rsidP="00443640">
      <w:pPr>
        <w:spacing w:before="0" w:after="120"/>
        <w:ind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946646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364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F6D0F" w:rsidRPr="00EF6D0F">
        <w:rPr>
          <w:rFonts w:ascii="Times New Roman" w:hAnsi="Times New Roman" w:cs="Times New Roman"/>
        </w:rPr>
        <w:t xml:space="preserve"> $250.00 Dual membership at the same address </w:t>
      </w:r>
    </w:p>
    <w:p w14:paraId="3EC8B74E" w14:textId="6AD71EA5" w:rsidR="00395F86" w:rsidRPr="00395F86" w:rsidRDefault="00EF6D0F" w:rsidP="00395F86">
      <w:pPr>
        <w:pStyle w:val="ListParagraph"/>
        <w:numPr>
          <w:ilvl w:val="0"/>
          <w:numId w:val="23"/>
        </w:numPr>
        <w:spacing w:before="0" w:after="0"/>
        <w:rPr>
          <w:rFonts w:ascii="Times New Roman" w:hAnsi="Times New Roman" w:cs="Times New Roman"/>
        </w:rPr>
      </w:pPr>
      <w:r w:rsidRPr="00395F86">
        <w:rPr>
          <w:rFonts w:ascii="Times New Roman" w:hAnsi="Times New Roman" w:cs="Times New Roman"/>
        </w:rPr>
        <w:t>Does Currier &amp; Ives Dinnerware Collectors have your permission to publis</w:t>
      </w:r>
      <w:r w:rsidR="00395F86" w:rsidRPr="00395F86">
        <w:rPr>
          <w:rFonts w:ascii="Times New Roman" w:hAnsi="Times New Roman" w:cs="Times New Roman"/>
        </w:rPr>
        <w:t xml:space="preserve">h </w:t>
      </w:r>
      <w:r w:rsidRPr="00395F86">
        <w:rPr>
          <w:rFonts w:ascii="Times New Roman" w:hAnsi="Times New Roman" w:cs="Times New Roman"/>
        </w:rPr>
        <w:t xml:space="preserve">this information in our membership listing? </w:t>
      </w:r>
    </w:p>
    <w:p w14:paraId="059ABDC6" w14:textId="39A939C7" w:rsidR="00EF6D0F" w:rsidRPr="00EF6D0F" w:rsidRDefault="0050248C" w:rsidP="00395F86">
      <w:pPr>
        <w:spacing w:before="0" w:after="0"/>
        <w:ind w:left="1080" w:firstLine="72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09918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364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F6D0F" w:rsidRPr="00EF6D0F">
        <w:rPr>
          <w:rFonts w:ascii="Times New Roman" w:hAnsi="Times New Roman" w:cs="Times New Roman"/>
        </w:rPr>
        <w:t xml:space="preserve"> Yes        </w:t>
      </w:r>
      <w:sdt>
        <w:sdtPr>
          <w:rPr>
            <w:rFonts w:ascii="Times New Roman" w:hAnsi="Times New Roman" w:cs="Times New Roman"/>
          </w:rPr>
          <w:id w:val="174842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3640">
            <w:rPr>
              <w:rFonts w:ascii="MS Gothic" w:eastAsia="MS Gothic" w:hAnsi="MS Gothic" w:cs="Times New Roman" w:hint="eastAsia"/>
            </w:rPr>
            <w:t>☐</w:t>
          </w:r>
        </w:sdtContent>
      </w:sdt>
      <w:r w:rsidR="00EF6D0F" w:rsidRPr="00EF6D0F">
        <w:rPr>
          <w:rFonts w:ascii="Times New Roman" w:hAnsi="Times New Roman" w:cs="Times New Roman"/>
        </w:rPr>
        <w:t xml:space="preserve"> No</w:t>
      </w:r>
    </w:p>
    <w:p w14:paraId="1C6F10F3" w14:textId="63E839B2" w:rsidR="00EF6D0F" w:rsidRPr="00EF6D0F" w:rsidRDefault="00EF6D0F" w:rsidP="00395F86">
      <w:pPr>
        <w:spacing w:before="120" w:after="0"/>
        <w:ind w:firstLine="720"/>
        <w:rPr>
          <w:rFonts w:ascii="Times New Roman" w:hAnsi="Times New Roman" w:cs="Times New Roman"/>
        </w:rPr>
      </w:pPr>
      <w:r w:rsidRPr="00EF6D0F">
        <w:rPr>
          <w:rFonts w:ascii="Times New Roman" w:hAnsi="Times New Roman" w:cs="Times New Roman"/>
        </w:rPr>
        <w:t>Check or money order payable to: C &amp; I Dinnerware Collectors</w:t>
      </w:r>
    </w:p>
    <w:p w14:paraId="244AA167" w14:textId="77777777" w:rsidR="00395F86" w:rsidRDefault="00EF6D0F" w:rsidP="00EF6D0F">
      <w:pPr>
        <w:spacing w:before="0" w:after="0"/>
        <w:ind w:firstLine="720"/>
        <w:rPr>
          <w:rFonts w:ascii="Times New Roman" w:hAnsi="Times New Roman" w:cs="Times New Roman"/>
        </w:rPr>
      </w:pPr>
      <w:r w:rsidRPr="00EF6D0F">
        <w:rPr>
          <w:rFonts w:ascii="Times New Roman" w:hAnsi="Times New Roman" w:cs="Times New Roman"/>
        </w:rPr>
        <w:t>Fill out, print, and mail with payment to:</w:t>
      </w:r>
    </w:p>
    <w:p w14:paraId="6BEA00B5" w14:textId="59BF8B2A" w:rsidR="00EF6D0F" w:rsidRPr="00EF6D0F" w:rsidRDefault="00EF6D0F" w:rsidP="00395F86">
      <w:pPr>
        <w:spacing w:before="0" w:after="0"/>
        <w:ind w:left="5040" w:firstLine="720"/>
        <w:rPr>
          <w:rFonts w:ascii="Times New Roman" w:hAnsi="Times New Roman" w:cs="Times New Roman"/>
        </w:rPr>
      </w:pPr>
      <w:r w:rsidRPr="00EF6D0F">
        <w:rPr>
          <w:rFonts w:ascii="Times New Roman" w:hAnsi="Times New Roman" w:cs="Times New Roman"/>
        </w:rPr>
        <w:t>Mark Skrobis</w:t>
      </w:r>
    </w:p>
    <w:tbl>
      <w:tblPr>
        <w:tblStyle w:val="TableGrid"/>
        <w:tblpPr w:leftFromText="180" w:rightFromText="180" w:vertAnchor="page" w:horzAnchor="margin" w:tblpXSpec="center" w:tblpY="9361"/>
        <w:tblW w:w="48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8586"/>
      </w:tblGrid>
      <w:tr w:rsidR="00395F86" w:rsidRPr="00156671" w14:paraId="083D8E91" w14:textId="77777777" w:rsidTr="002D5AFA">
        <w:trPr>
          <w:trHeight w:val="540"/>
        </w:trPr>
        <w:tc>
          <w:tcPr>
            <w:tcW w:w="5000" w:type="pct"/>
            <w:gridSpan w:val="2"/>
            <w:shd w:val="clear" w:color="auto" w:fill="1E73AC" w:themeFill="accent2" w:themeFillTint="BF"/>
            <w:vAlign w:val="bottom"/>
          </w:tcPr>
          <w:p w14:paraId="08CBA9CB" w14:textId="77777777" w:rsidR="00395F86" w:rsidRPr="00156671" w:rsidRDefault="00395F86" w:rsidP="00395F86">
            <w:pPr>
              <w:pStyle w:val="Heading1"/>
              <w:spacing w:before="0" w:after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Member </w:t>
            </w:r>
          </w:p>
        </w:tc>
      </w:tr>
      <w:tr w:rsidR="002D5AFA" w:rsidRPr="00156671" w14:paraId="7CCB94B1" w14:textId="77777777" w:rsidTr="002D5AFA">
        <w:trPr>
          <w:trHeight w:val="702"/>
        </w:trPr>
        <w:tc>
          <w:tcPr>
            <w:tcW w:w="902" w:type="pct"/>
            <w:vAlign w:val="bottom"/>
          </w:tcPr>
          <w:p w14:paraId="3C92FE88" w14:textId="31CAC722" w:rsidR="00395F86" w:rsidRPr="00156671" w:rsidRDefault="00395F86" w:rsidP="002D5AFA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</w:t>
            </w:r>
            <w:r w:rsidR="0050248C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(s)</w:t>
            </w:r>
          </w:p>
        </w:tc>
        <w:bookmarkStart w:id="0" w:name="_GoBack"/>
        <w:tc>
          <w:tcPr>
            <w:tcW w:w="4098" w:type="pct"/>
            <w:tcBorders>
              <w:bottom w:val="single" w:sz="4" w:space="0" w:color="auto"/>
            </w:tcBorders>
            <w:vAlign w:val="bottom"/>
          </w:tcPr>
          <w:p w14:paraId="6E3B8789" w14:textId="2BFB1C7E" w:rsidR="00395F86" w:rsidRPr="00156671" w:rsidRDefault="00B203BC" w:rsidP="00395F86">
            <w:pPr>
              <w:spacing w:befor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225" w:dyaOrig="225" w14:anchorId="1F6DA5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417.75pt;height:30.75pt" o:ole="">
                  <v:imagedata r:id="rId11" o:title=""/>
                </v:shape>
                <w:control r:id="rId12" w:name="TextBox1" w:shapeid="_x0000_i1053"/>
              </w:object>
            </w:r>
            <w:bookmarkEnd w:id="0"/>
          </w:p>
        </w:tc>
      </w:tr>
      <w:tr w:rsidR="002D5AFA" w:rsidRPr="00156671" w14:paraId="489F8AC7" w14:textId="77777777" w:rsidTr="002D5AFA">
        <w:trPr>
          <w:trHeight w:val="702"/>
        </w:trPr>
        <w:tc>
          <w:tcPr>
            <w:tcW w:w="902" w:type="pct"/>
            <w:vAlign w:val="bottom"/>
          </w:tcPr>
          <w:p w14:paraId="2914494E" w14:textId="77777777" w:rsidR="00395F86" w:rsidRPr="00156671" w:rsidRDefault="00395F86" w:rsidP="002D5AFA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40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4D0AAF" w14:textId="167DDF43" w:rsidR="00395F86" w:rsidRPr="00156671" w:rsidRDefault="00B203BC" w:rsidP="00395F86">
            <w:pPr>
              <w:spacing w:before="0"/>
              <w:rPr>
                <w:rFonts w:ascii="Times New Roman" w:hAnsi="Times New Roman" w:cs="Times New Roman"/>
              </w:rPr>
            </w:pPr>
            <w:r w:rsidRPr="00B203BC">
              <w:rPr>
                <w:rFonts w:ascii="Times New Roman" w:hAnsi="Times New Roman" w:cs="Times New Roman"/>
              </w:rPr>
              <w:object w:dxaOrig="225" w:dyaOrig="225" w14:anchorId="354F6EA8">
                <v:shape id="_x0000_i1041" type="#_x0000_t75" style="width:417.75pt;height:30.75pt" o:ole="">
                  <v:imagedata r:id="rId11" o:title=""/>
                </v:shape>
                <w:control r:id="rId13" w:name="TextBox11" w:shapeid="_x0000_i1041"/>
              </w:object>
            </w:r>
          </w:p>
        </w:tc>
      </w:tr>
      <w:tr w:rsidR="002D5AFA" w:rsidRPr="00156671" w14:paraId="30C6534C" w14:textId="77777777" w:rsidTr="002D5AFA">
        <w:trPr>
          <w:trHeight w:val="681"/>
        </w:trPr>
        <w:tc>
          <w:tcPr>
            <w:tcW w:w="902" w:type="pct"/>
            <w:vAlign w:val="bottom"/>
          </w:tcPr>
          <w:p w14:paraId="2B9BDEC5" w14:textId="77777777" w:rsidR="00395F86" w:rsidRPr="00156671" w:rsidRDefault="00395F86" w:rsidP="002D5AFA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City/State/Zip</w:t>
            </w:r>
          </w:p>
        </w:tc>
        <w:tc>
          <w:tcPr>
            <w:tcW w:w="40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BDE351" w14:textId="6853F29D" w:rsidR="00395F86" w:rsidRPr="00156671" w:rsidRDefault="00B203BC" w:rsidP="00395F86">
            <w:pPr>
              <w:spacing w:before="0"/>
              <w:rPr>
                <w:rFonts w:ascii="Times New Roman" w:hAnsi="Times New Roman" w:cs="Times New Roman"/>
              </w:rPr>
            </w:pPr>
            <w:r w:rsidRPr="00B203BC">
              <w:rPr>
                <w:rFonts w:ascii="Times New Roman" w:hAnsi="Times New Roman" w:cs="Times New Roman"/>
              </w:rPr>
              <w:object w:dxaOrig="225" w:dyaOrig="225" w14:anchorId="2992F52F">
                <v:shape id="_x0000_i1043" type="#_x0000_t75" style="width:417.75pt;height:30.75pt" o:ole="">
                  <v:imagedata r:id="rId11" o:title=""/>
                </v:shape>
                <w:control r:id="rId14" w:name="TextBox12" w:shapeid="_x0000_i1043"/>
              </w:object>
            </w:r>
          </w:p>
        </w:tc>
      </w:tr>
      <w:tr w:rsidR="002D5AFA" w:rsidRPr="00156671" w14:paraId="2DC4C7B6" w14:textId="77777777" w:rsidTr="002D5AFA">
        <w:trPr>
          <w:trHeight w:val="681"/>
        </w:trPr>
        <w:tc>
          <w:tcPr>
            <w:tcW w:w="902" w:type="pct"/>
            <w:vAlign w:val="bottom"/>
          </w:tcPr>
          <w:p w14:paraId="43765F47" w14:textId="77777777" w:rsidR="00395F86" w:rsidRDefault="00395F86" w:rsidP="002D5AFA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40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320A60" w14:textId="1868844D" w:rsidR="00395F86" w:rsidRPr="00156671" w:rsidRDefault="00B203BC" w:rsidP="00395F86">
            <w:pPr>
              <w:spacing w:before="0"/>
              <w:rPr>
                <w:rFonts w:ascii="Times New Roman" w:hAnsi="Times New Roman" w:cs="Times New Roman"/>
              </w:rPr>
            </w:pPr>
            <w:r w:rsidRPr="00B203BC">
              <w:rPr>
                <w:rFonts w:ascii="Times New Roman" w:hAnsi="Times New Roman" w:cs="Times New Roman"/>
              </w:rPr>
              <w:object w:dxaOrig="225" w:dyaOrig="225" w14:anchorId="164CC70F">
                <v:shape id="_x0000_i1045" type="#_x0000_t75" style="width:417.75pt;height:30.75pt" o:ole="">
                  <v:imagedata r:id="rId11" o:title=""/>
                </v:shape>
                <w:control r:id="rId15" w:name="TextBox13" w:shapeid="_x0000_i1045"/>
              </w:object>
            </w:r>
          </w:p>
        </w:tc>
      </w:tr>
      <w:tr w:rsidR="002D5AFA" w:rsidRPr="00156671" w14:paraId="39555F13" w14:textId="77777777" w:rsidTr="002D5AFA">
        <w:trPr>
          <w:trHeight w:val="702"/>
        </w:trPr>
        <w:tc>
          <w:tcPr>
            <w:tcW w:w="902" w:type="pct"/>
            <w:vAlign w:val="bottom"/>
          </w:tcPr>
          <w:p w14:paraId="712E6BDA" w14:textId="40121B07" w:rsidR="00395F86" w:rsidRPr="00156671" w:rsidRDefault="002D5AFA" w:rsidP="002D5AFA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4098" w:type="pct"/>
            <w:tcBorders>
              <w:bottom w:val="single" w:sz="4" w:space="0" w:color="auto"/>
            </w:tcBorders>
            <w:vAlign w:val="bottom"/>
          </w:tcPr>
          <w:p w14:paraId="1CEC8920" w14:textId="580A291C" w:rsidR="00395F86" w:rsidRPr="00156671" w:rsidRDefault="00B203BC" w:rsidP="00395F86">
            <w:pPr>
              <w:spacing w:before="0"/>
              <w:rPr>
                <w:rFonts w:ascii="Times New Roman" w:hAnsi="Times New Roman" w:cs="Times New Roman"/>
              </w:rPr>
            </w:pPr>
            <w:r w:rsidRPr="00B203BC">
              <w:rPr>
                <w:rFonts w:ascii="Times New Roman" w:hAnsi="Times New Roman" w:cs="Times New Roman"/>
              </w:rPr>
              <w:object w:dxaOrig="225" w:dyaOrig="225" w14:anchorId="027FBEE7">
                <v:shape id="_x0000_i1047" type="#_x0000_t75" style="width:417.75pt;height:30.75pt" o:ole="">
                  <v:imagedata r:id="rId11" o:title=""/>
                </v:shape>
                <w:control r:id="rId16" w:name="TextBox14" w:shapeid="_x0000_i1047"/>
              </w:object>
            </w:r>
          </w:p>
        </w:tc>
      </w:tr>
      <w:tr w:rsidR="002D5AFA" w:rsidRPr="00156671" w14:paraId="0ECAA91B" w14:textId="77777777" w:rsidTr="002D5AFA">
        <w:trPr>
          <w:trHeight w:val="681"/>
        </w:trPr>
        <w:tc>
          <w:tcPr>
            <w:tcW w:w="902" w:type="pct"/>
            <w:vAlign w:val="bottom"/>
          </w:tcPr>
          <w:p w14:paraId="1B2D3C90" w14:textId="2694CD48" w:rsidR="00395F86" w:rsidRPr="00156671" w:rsidRDefault="00395F86" w:rsidP="002D5AFA">
            <w:pPr>
              <w:pStyle w:val="NormalIndent"/>
              <w:spacing w:before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</w:t>
            </w:r>
            <w:r w:rsidR="002D5AFA">
              <w:rPr>
                <w:rFonts w:ascii="Times New Roman" w:hAnsi="Times New Roman" w:cs="Times New Roman"/>
              </w:rPr>
              <w:t>(s)</w:t>
            </w:r>
          </w:p>
        </w:tc>
        <w:tc>
          <w:tcPr>
            <w:tcW w:w="4098" w:type="pct"/>
            <w:tcBorders>
              <w:bottom w:val="single" w:sz="4" w:space="0" w:color="auto"/>
            </w:tcBorders>
            <w:vAlign w:val="bottom"/>
          </w:tcPr>
          <w:p w14:paraId="31791FEE" w14:textId="451C5C14" w:rsidR="00395F86" w:rsidRPr="00156671" w:rsidRDefault="00B203BC" w:rsidP="00395F86">
            <w:pPr>
              <w:spacing w:before="0"/>
              <w:rPr>
                <w:rFonts w:ascii="Times New Roman" w:hAnsi="Times New Roman" w:cs="Times New Roman"/>
              </w:rPr>
            </w:pPr>
            <w:r w:rsidRPr="00B203BC">
              <w:rPr>
                <w:rFonts w:ascii="Times New Roman" w:hAnsi="Times New Roman" w:cs="Times New Roman"/>
              </w:rPr>
              <w:object w:dxaOrig="225" w:dyaOrig="225" w14:anchorId="5F7D56B1">
                <v:shape id="_x0000_i1049" type="#_x0000_t75" style="width:417.75pt;height:30.75pt" o:ole="">
                  <v:imagedata r:id="rId11" o:title=""/>
                </v:shape>
                <w:control r:id="rId17" w:name="TextBox15" w:shapeid="_x0000_i1049"/>
              </w:object>
            </w:r>
          </w:p>
        </w:tc>
      </w:tr>
      <w:tr w:rsidR="002D5AFA" w:rsidRPr="00156671" w14:paraId="3B2C0664" w14:textId="77777777" w:rsidTr="002D5AFA">
        <w:trPr>
          <w:trHeight w:val="681"/>
        </w:trPr>
        <w:tc>
          <w:tcPr>
            <w:tcW w:w="902" w:type="pct"/>
            <w:vAlign w:val="bottom"/>
          </w:tcPr>
          <w:p w14:paraId="0FC63AC4" w14:textId="729FFECC" w:rsidR="00395F86" w:rsidRPr="00156671" w:rsidRDefault="00395F86" w:rsidP="002D5AFA">
            <w:pPr>
              <w:spacing w:befor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4098" w:type="pct"/>
            <w:tcBorders>
              <w:bottom w:val="single" w:sz="4" w:space="0" w:color="auto"/>
            </w:tcBorders>
            <w:vAlign w:val="bottom"/>
          </w:tcPr>
          <w:p w14:paraId="42C92F65" w14:textId="29630590" w:rsidR="00395F86" w:rsidRPr="00156671" w:rsidRDefault="00B203BC" w:rsidP="00395F86">
            <w:pPr>
              <w:spacing w:before="0"/>
              <w:rPr>
                <w:rFonts w:ascii="Times New Roman" w:hAnsi="Times New Roman" w:cs="Times New Roman"/>
              </w:rPr>
            </w:pPr>
            <w:r w:rsidRPr="00B203BC">
              <w:rPr>
                <w:rFonts w:ascii="Times New Roman" w:hAnsi="Times New Roman" w:cs="Times New Roman"/>
              </w:rPr>
              <w:object w:dxaOrig="225" w:dyaOrig="225" w14:anchorId="28C0DE0D">
                <v:shape id="_x0000_i1051" type="#_x0000_t75" style="width:417.75pt;height:30.75pt" o:ole="">
                  <v:imagedata r:id="rId11" o:title=""/>
                </v:shape>
                <w:control r:id="rId18" w:name="TextBox16" w:shapeid="_x0000_i1051"/>
              </w:object>
            </w:r>
          </w:p>
        </w:tc>
      </w:tr>
    </w:tbl>
    <w:p w14:paraId="0B2A1612" w14:textId="77777777" w:rsidR="00EF6D0F" w:rsidRPr="00EF6D0F" w:rsidRDefault="00EF6D0F" w:rsidP="00395F86">
      <w:pPr>
        <w:spacing w:before="0" w:after="0"/>
        <w:ind w:left="5040" w:firstLine="720"/>
        <w:rPr>
          <w:rFonts w:ascii="Times New Roman" w:hAnsi="Times New Roman" w:cs="Times New Roman"/>
        </w:rPr>
      </w:pPr>
      <w:r w:rsidRPr="00EF6D0F">
        <w:rPr>
          <w:rFonts w:ascii="Times New Roman" w:hAnsi="Times New Roman" w:cs="Times New Roman"/>
        </w:rPr>
        <w:t>3703 S. 46</w:t>
      </w:r>
      <w:r w:rsidRPr="00EF6D0F">
        <w:rPr>
          <w:rFonts w:ascii="Times New Roman" w:hAnsi="Times New Roman" w:cs="Times New Roman"/>
          <w:vertAlign w:val="superscript"/>
        </w:rPr>
        <w:t>th</w:t>
      </w:r>
      <w:r w:rsidRPr="00EF6D0F">
        <w:rPr>
          <w:rFonts w:ascii="Times New Roman" w:hAnsi="Times New Roman" w:cs="Times New Roman"/>
        </w:rPr>
        <w:t xml:space="preserve"> Place</w:t>
      </w:r>
    </w:p>
    <w:p w14:paraId="1AF29737" w14:textId="0742D443" w:rsidR="00AD7266" w:rsidRPr="00156671" w:rsidRDefault="00EF6D0F" w:rsidP="008C2279">
      <w:pPr>
        <w:spacing w:before="0" w:after="0"/>
        <w:ind w:left="5040" w:firstLine="720"/>
        <w:rPr>
          <w:rFonts w:ascii="Times New Roman" w:hAnsi="Times New Roman" w:cs="Times New Roman"/>
        </w:rPr>
      </w:pPr>
      <w:r w:rsidRPr="00EF6D0F">
        <w:rPr>
          <w:rFonts w:ascii="Times New Roman" w:hAnsi="Times New Roman" w:cs="Times New Roman"/>
        </w:rPr>
        <w:t>Greenfield WI 53220</w:t>
      </w:r>
    </w:p>
    <w:sectPr w:rsidR="00AD7266" w:rsidRPr="00156671" w:rsidSect="00286600">
      <w:headerReference w:type="default" r:id="rId19"/>
      <w:footerReference w:type="default" r:id="rId20"/>
      <w:pgSz w:w="12240" w:h="15840" w:code="1"/>
      <w:pgMar w:top="720" w:right="720" w:bottom="720" w:left="72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9A15E" w14:textId="77777777" w:rsidR="00BC506C" w:rsidRDefault="00BC506C" w:rsidP="000172E5">
      <w:pPr>
        <w:spacing w:after="0" w:line="240" w:lineRule="auto"/>
      </w:pPr>
      <w:r>
        <w:separator/>
      </w:r>
    </w:p>
  </w:endnote>
  <w:endnote w:type="continuationSeparator" w:id="0">
    <w:p w14:paraId="3541AAF7" w14:textId="77777777" w:rsidR="00BC506C" w:rsidRDefault="00BC506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5DD7AAE-EF2A-47C8-BE86-6B022D0FEA42}"/>
    <w:embedBold r:id="rId2" w:fontKey="{7E264074-1685-4F6C-97FD-E8EADDE59A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5DB3D19-F44A-4D78-898E-4160CE82E4CE}"/>
    <w:embedBold r:id="rId4" w:fontKey="{8F9E8D70-7B92-4BCE-BDF9-52A4AE187749}"/>
    <w:embedItalic r:id="rId5" w:fontKey="{A49244B9-6E57-4214-92E6-45EA2EACF88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13A0D9B-4C2D-4CC5-A116-93241AFB09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676FF88-2A96-4183-898B-D1DF70EF22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7EB4D44-3DDD-45C1-8F40-1C861C953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336D0" w14:textId="2D2B8248" w:rsidR="00443640" w:rsidRDefault="00443640">
    <w:pPr>
      <w:pStyle w:val="Footer"/>
    </w:pPr>
    <w:r>
      <w:rPr>
        <w:noProof/>
        <w:color w:val="155078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FB8406" wp14:editId="1604BEF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4F0430D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rFonts w:eastAsiaTheme="minorEastAsia"/>
        <w:color w:val="155078" w:themeColor="accent1"/>
        <w:sz w:val="20"/>
        <w:szCs w:val="20"/>
      </w:rPr>
      <w:t>Form:MBR 1:01; 1-2020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67AE8" w14:textId="77777777" w:rsidR="00BC506C" w:rsidRDefault="00BC506C" w:rsidP="000172E5">
      <w:pPr>
        <w:spacing w:after="0" w:line="240" w:lineRule="auto"/>
      </w:pPr>
      <w:r>
        <w:separator/>
      </w:r>
    </w:p>
  </w:footnote>
  <w:footnote w:type="continuationSeparator" w:id="0">
    <w:p w14:paraId="2EB7227C" w14:textId="77777777" w:rsidR="00BC506C" w:rsidRDefault="00BC506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346"/>
      <w:gridCol w:w="8000"/>
    </w:tblGrid>
    <w:tr w:rsidR="00B337A2" w:rsidRPr="00637200" w14:paraId="2A8A6BA5" w14:textId="77777777" w:rsidTr="00395F86">
      <w:trPr>
        <w:trHeight w:val="990"/>
      </w:trPr>
      <w:tc>
        <w:tcPr>
          <w:tcW w:w="1350" w:type="dxa"/>
          <w:tcBorders>
            <w:top w:val="single" w:sz="12" w:space="0" w:color="155078" w:themeColor="accent1"/>
            <w:left w:val="single" w:sz="12" w:space="0" w:color="155078" w:themeColor="accent1"/>
            <w:bottom w:val="single" w:sz="12" w:space="0" w:color="155078" w:themeColor="accent1"/>
            <w:right w:val="single" w:sz="12" w:space="0" w:color="155078" w:themeColor="accent1"/>
          </w:tcBorders>
          <w:shd w:val="clear" w:color="auto" w:fill="1E73AC" w:themeFill="accent2" w:themeFillTint="BF"/>
          <w:vAlign w:val="center"/>
        </w:tcPr>
        <w:p w14:paraId="77816252" w14:textId="41409CC5" w:rsidR="00B337A2" w:rsidRPr="00637200" w:rsidRDefault="00156671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7C2C4756" wp14:editId="51B8753B">
                <wp:extent cx="1352550" cy="903147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464" cy="907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tcBorders>
            <w:top w:val="single" w:sz="12" w:space="0" w:color="155078" w:themeColor="accent1"/>
            <w:left w:val="single" w:sz="12" w:space="0" w:color="155078" w:themeColor="accent1"/>
            <w:bottom w:val="single" w:sz="12" w:space="0" w:color="155078" w:themeColor="accent1"/>
            <w:right w:val="single" w:sz="12" w:space="0" w:color="155078" w:themeColor="accent1"/>
          </w:tcBorders>
          <w:vAlign w:val="center"/>
        </w:tcPr>
        <w:p w14:paraId="39A5D934" w14:textId="619786A8" w:rsidR="00B337A2" w:rsidRPr="0067607F" w:rsidRDefault="0067607F" w:rsidP="008C2279">
          <w:pPr>
            <w:pStyle w:val="Header"/>
            <w:jc w:val="center"/>
            <w:rPr>
              <w:rFonts w:ascii="Times New Roman" w:hAnsi="Times New Roman"/>
            </w:rPr>
          </w:pPr>
          <w:r w:rsidRPr="0067607F">
            <w:rPr>
              <w:rFonts w:ascii="Times New Roman" w:hAnsi="Times New Roman"/>
            </w:rPr>
            <w:t xml:space="preserve">Currier </w:t>
          </w:r>
          <w:r w:rsidR="009D540E">
            <w:rPr>
              <w:rFonts w:ascii="Times New Roman" w:hAnsi="Times New Roman"/>
            </w:rPr>
            <w:t xml:space="preserve">&amp; </w:t>
          </w:r>
          <w:r w:rsidRPr="0067607F">
            <w:rPr>
              <w:rFonts w:ascii="Times New Roman" w:hAnsi="Times New Roman"/>
            </w:rPr>
            <w:t>Ives Membership Form</w:t>
          </w:r>
        </w:p>
      </w:tc>
    </w:tr>
  </w:tbl>
  <w:p w14:paraId="1B5064EC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52C17DC"/>
    <w:multiLevelType w:val="hybridMultilevel"/>
    <w:tmpl w:val="FADA3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/e2IuviQkc1r0sboLm2WYQvKZ4QEF+HeN9Q8AHU4uLZnvlna+ZmOP3ojy9PLTBz0pNEsY03QZsF/9nNphuOnOA==" w:salt="CaT8dDUUhJauKcinyL7iSA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671"/>
    <w:rsid w:val="000172E5"/>
    <w:rsid w:val="00052382"/>
    <w:rsid w:val="0006568A"/>
    <w:rsid w:val="00076F0F"/>
    <w:rsid w:val="00084253"/>
    <w:rsid w:val="000D1F49"/>
    <w:rsid w:val="00156671"/>
    <w:rsid w:val="001727CA"/>
    <w:rsid w:val="001800AB"/>
    <w:rsid w:val="002164B4"/>
    <w:rsid w:val="00286600"/>
    <w:rsid w:val="002C56E6"/>
    <w:rsid w:val="002D5AFA"/>
    <w:rsid w:val="00311D4F"/>
    <w:rsid w:val="0034390E"/>
    <w:rsid w:val="00344849"/>
    <w:rsid w:val="00361E11"/>
    <w:rsid w:val="003769BA"/>
    <w:rsid w:val="00395F86"/>
    <w:rsid w:val="003F0847"/>
    <w:rsid w:val="0040090B"/>
    <w:rsid w:val="00443640"/>
    <w:rsid w:val="0046302A"/>
    <w:rsid w:val="00487D2D"/>
    <w:rsid w:val="004D5D62"/>
    <w:rsid w:val="0050248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45D70"/>
    <w:rsid w:val="0067607F"/>
    <w:rsid w:val="007147D7"/>
    <w:rsid w:val="00770F25"/>
    <w:rsid w:val="007A35A8"/>
    <w:rsid w:val="007B0A85"/>
    <w:rsid w:val="007C6A52"/>
    <w:rsid w:val="0082043E"/>
    <w:rsid w:val="00846B76"/>
    <w:rsid w:val="008C2279"/>
    <w:rsid w:val="008E203A"/>
    <w:rsid w:val="0091229C"/>
    <w:rsid w:val="00940E73"/>
    <w:rsid w:val="0098597D"/>
    <w:rsid w:val="009D540E"/>
    <w:rsid w:val="009F619A"/>
    <w:rsid w:val="009F6DDE"/>
    <w:rsid w:val="00A370A8"/>
    <w:rsid w:val="00AD7266"/>
    <w:rsid w:val="00B203BC"/>
    <w:rsid w:val="00B337A2"/>
    <w:rsid w:val="00BC3E83"/>
    <w:rsid w:val="00BC506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EF6D0F"/>
    <w:rsid w:val="00F00606"/>
    <w:rsid w:val="00F01256"/>
    <w:rsid w:val="00F14B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CF5C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EF6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5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control" Target="activeX/activeX4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Membership%20form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05203A7-BC11-4FA8-9C29-340AD9E0C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2020-01-16T01:22:00Z</dcterms:created>
  <dcterms:modified xsi:type="dcterms:W3CDTF">2020-01-16T14:19:00Z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